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2F" w:rsidRPr="00315836" w:rsidRDefault="0057522F" w:rsidP="00795B11">
      <w:pPr>
        <w:pStyle w:val="Title"/>
        <w:spacing w:line="300" w:lineRule="exact"/>
        <w:rPr>
          <w:b/>
        </w:rPr>
      </w:pPr>
      <w:r>
        <w:rPr>
          <w:b/>
        </w:rPr>
        <w:t>РЕШЕНИЯ</w:t>
      </w:r>
    </w:p>
    <w:p w:rsidR="0057522F" w:rsidRPr="00315836" w:rsidRDefault="0057522F" w:rsidP="00795B11">
      <w:pPr>
        <w:pStyle w:val="Title"/>
        <w:spacing w:line="360" w:lineRule="exact"/>
        <w:rPr>
          <w:b/>
          <w:sz w:val="32"/>
        </w:rPr>
      </w:pPr>
      <w:r w:rsidRPr="00315836">
        <w:rPr>
          <w:b/>
          <w:sz w:val="32"/>
        </w:rPr>
        <w:t>заседания правления ДНТ "Сосны" от 06.02.2016 года</w:t>
      </w:r>
    </w:p>
    <w:p w:rsidR="0057522F" w:rsidRPr="00315836" w:rsidRDefault="0057522F" w:rsidP="00795B11">
      <w:pPr>
        <w:spacing w:line="300" w:lineRule="exact"/>
        <w:rPr>
          <w:rFonts w:ascii="Times New Roman" w:hAnsi="Times New Roman"/>
          <w:sz w:val="24"/>
        </w:rPr>
      </w:pPr>
    </w:p>
    <w:p w:rsidR="0057522F" w:rsidRPr="00315836" w:rsidRDefault="0057522F" w:rsidP="00795B11">
      <w:pPr>
        <w:pStyle w:val="Title"/>
        <w:spacing w:line="340" w:lineRule="exact"/>
        <w:jc w:val="left"/>
        <w:rPr>
          <w:sz w:val="24"/>
          <w:szCs w:val="24"/>
        </w:rPr>
      </w:pPr>
      <w:r w:rsidRPr="00315836">
        <w:rPr>
          <w:sz w:val="24"/>
          <w:szCs w:val="24"/>
        </w:rPr>
        <w:t>п. Горки-2 (Знаменское поле) Одинцовского района Московской области, время 11-00</w:t>
      </w:r>
    </w:p>
    <w:p w:rsidR="0057522F" w:rsidRPr="00315836" w:rsidRDefault="0057522F" w:rsidP="00795B11">
      <w:pPr>
        <w:pStyle w:val="BodyText"/>
        <w:spacing w:line="340" w:lineRule="exact"/>
        <w:rPr>
          <w:szCs w:val="24"/>
        </w:rPr>
      </w:pPr>
      <w:r w:rsidRPr="00315836">
        <w:rPr>
          <w:szCs w:val="24"/>
        </w:rPr>
        <w:t>Всего членов правления – 11 (Одиннадцать).</w:t>
      </w:r>
    </w:p>
    <w:p w:rsidR="0057522F" w:rsidRPr="00315836" w:rsidRDefault="0057522F" w:rsidP="00795B11">
      <w:pPr>
        <w:pStyle w:val="BodyText"/>
        <w:spacing w:line="340" w:lineRule="exact"/>
        <w:rPr>
          <w:szCs w:val="24"/>
        </w:rPr>
      </w:pPr>
      <w:r w:rsidRPr="00315836">
        <w:rPr>
          <w:szCs w:val="24"/>
        </w:rPr>
        <w:t xml:space="preserve">На заседании присутствует </w:t>
      </w:r>
      <w:r>
        <w:rPr>
          <w:szCs w:val="24"/>
        </w:rPr>
        <w:t>10</w:t>
      </w:r>
      <w:r w:rsidRPr="00315836">
        <w:rPr>
          <w:szCs w:val="24"/>
        </w:rPr>
        <w:t xml:space="preserve"> (</w:t>
      </w:r>
      <w:r>
        <w:rPr>
          <w:szCs w:val="24"/>
        </w:rPr>
        <w:t>Десят</w:t>
      </w:r>
      <w:r w:rsidRPr="00315836">
        <w:rPr>
          <w:szCs w:val="24"/>
        </w:rPr>
        <w:t>ь) членов правления ДНТ "Сосны":</w:t>
      </w:r>
    </w:p>
    <w:p w:rsidR="0057522F" w:rsidRPr="00315836" w:rsidRDefault="0057522F" w:rsidP="00795B11">
      <w:pPr>
        <w:spacing w:line="36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57522F" w:rsidRPr="00315836" w:rsidRDefault="0057522F" w:rsidP="009558D3">
      <w:pPr>
        <w:rPr>
          <w:rFonts w:ascii="Times New Roman" w:hAnsi="Times New Roman"/>
          <w:sz w:val="24"/>
          <w:szCs w:val="24"/>
        </w:rPr>
      </w:pPr>
      <w:r w:rsidRPr="00315836">
        <w:rPr>
          <w:rFonts w:ascii="Times New Roman" w:hAnsi="Times New Roman"/>
          <w:sz w:val="24"/>
          <w:szCs w:val="24"/>
        </w:rPr>
        <w:t xml:space="preserve">1. </w:t>
      </w:r>
      <w:r w:rsidRPr="00315836">
        <w:rPr>
          <w:rFonts w:ascii="Times New Roman" w:hAnsi="Times New Roman"/>
          <w:szCs w:val="24"/>
        </w:rPr>
        <w:t xml:space="preserve">Утвердить группы по выбору уполномоченных </w:t>
      </w:r>
    </w:p>
    <w:p w:rsidR="0057522F" w:rsidRDefault="0057522F" w:rsidP="004C45FA">
      <w:pPr>
        <w:spacing w:before="60"/>
        <w:rPr>
          <w:rFonts w:ascii="Times New Roman" w:hAnsi="Times New Roman"/>
          <w:sz w:val="24"/>
          <w:szCs w:val="24"/>
        </w:rPr>
      </w:pPr>
    </w:p>
    <w:p w:rsidR="0057522F" w:rsidRPr="00315836" w:rsidRDefault="0057522F" w:rsidP="004C45FA">
      <w:p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</w:t>
      </w:r>
      <w:r w:rsidRPr="00315836">
        <w:rPr>
          <w:rFonts w:ascii="Times New Roman" w:hAnsi="Times New Roman"/>
          <w:sz w:val="24"/>
          <w:szCs w:val="24"/>
        </w:rPr>
        <w:t>е осуществлять публикацию на сайте ДНТ «Сосны» информацию, содержащую персональные данные членов ДНТ «Сосны», в том числе сведения о составе групп по избранию уполномоченных в связи с обращениями граждан и в соответствии с ФЗ «О защите персональных данных».</w:t>
      </w:r>
    </w:p>
    <w:p w:rsidR="0057522F" w:rsidRPr="00315836" w:rsidRDefault="0057522F" w:rsidP="00F16F0C">
      <w:pPr>
        <w:rPr>
          <w:rFonts w:ascii="Times New Roman" w:hAnsi="Times New Roman"/>
          <w:sz w:val="24"/>
          <w:szCs w:val="24"/>
        </w:rPr>
      </w:pPr>
      <w:r w:rsidRPr="00315836">
        <w:rPr>
          <w:rFonts w:ascii="Times New Roman" w:hAnsi="Times New Roman"/>
          <w:sz w:val="24"/>
          <w:szCs w:val="24"/>
        </w:rPr>
        <w:t>Бланки протоколов по избранию уполномоченных, содержащие состав групп, хранятся у секретаря Товарищества. Для избрания уполномоченного от соответствующей группы секретарь Товарищества выдает бланк протокола заинтересованному члену данной группы с указанием даты выдачи. В случае утраты бланка выдается новый с указанием новой даты выдачи.</w:t>
      </w:r>
    </w:p>
    <w:p w:rsidR="0057522F" w:rsidRPr="00315836" w:rsidRDefault="0057522F" w:rsidP="00F16F0C">
      <w:pPr>
        <w:tabs>
          <w:tab w:val="left" w:pos="2865"/>
        </w:tabs>
        <w:spacing w:line="340" w:lineRule="exact"/>
        <w:rPr>
          <w:rFonts w:ascii="Times New Roman" w:hAnsi="Times New Roman"/>
          <w:b/>
          <w:caps/>
          <w:sz w:val="24"/>
          <w:szCs w:val="24"/>
        </w:rPr>
      </w:pPr>
    </w:p>
    <w:p w:rsidR="0057522F" w:rsidRPr="00315836" w:rsidRDefault="0057522F" w:rsidP="004C45FA">
      <w:pPr>
        <w:spacing w:befor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15836">
        <w:rPr>
          <w:rFonts w:ascii="Times New Roman" w:hAnsi="Times New Roman"/>
          <w:sz w:val="24"/>
          <w:szCs w:val="24"/>
        </w:rPr>
        <w:t>В соответствии со статьей 26 Гражданского кодекса РФ несовершеннолетний по достижении 16-ти лет может быть членом кооператива.</w:t>
      </w:r>
    </w:p>
    <w:p w:rsidR="0057522F" w:rsidRPr="00315836" w:rsidRDefault="0057522F" w:rsidP="00F16F0C">
      <w:pPr>
        <w:rPr>
          <w:rFonts w:ascii="Times New Roman" w:hAnsi="Times New Roman"/>
          <w:sz w:val="24"/>
          <w:szCs w:val="24"/>
        </w:rPr>
      </w:pPr>
      <w:r w:rsidRPr="00315836">
        <w:rPr>
          <w:rFonts w:ascii="Times New Roman" w:hAnsi="Times New Roman"/>
          <w:sz w:val="24"/>
          <w:szCs w:val="24"/>
        </w:rPr>
        <w:t>В соответствии с пунктом 1 статьи 18 ФЗ-66 несовершеннолетние могут являться членами кооператива, но не товарищества.</w:t>
      </w:r>
    </w:p>
    <w:p w:rsidR="0057522F" w:rsidRPr="00315836" w:rsidRDefault="0057522F" w:rsidP="00F16F0C">
      <w:pPr>
        <w:rPr>
          <w:rFonts w:ascii="Times New Roman" w:hAnsi="Times New Roman"/>
          <w:sz w:val="24"/>
          <w:szCs w:val="24"/>
        </w:rPr>
      </w:pPr>
      <w:r w:rsidRPr="00315836">
        <w:rPr>
          <w:rFonts w:ascii="Times New Roman" w:hAnsi="Times New Roman"/>
          <w:sz w:val="24"/>
          <w:szCs w:val="24"/>
        </w:rPr>
        <w:t>В связи с этим предлагается приостановить членство Магомедова Д.Я. до достижения им 18-ти лет, исключить Магомедова Д.Я. из реестра членов ДНТ «Сосны» до 11.06.2017г., а с 12.06.2017г. включить Магомедова Д.Я. в реестр членов ДНТ «Сосны».</w:t>
      </w:r>
    </w:p>
    <w:p w:rsidR="0057522F" w:rsidRDefault="0057522F" w:rsidP="00F16F0C">
      <w:pPr>
        <w:pStyle w:val="BodyText"/>
        <w:spacing w:line="300" w:lineRule="exact"/>
        <w:rPr>
          <w:szCs w:val="24"/>
        </w:rPr>
      </w:pPr>
    </w:p>
    <w:p w:rsidR="0057522F" w:rsidRPr="00315836" w:rsidRDefault="0057522F" w:rsidP="004C45FA">
      <w:pPr>
        <w:rPr>
          <w:rFonts w:ascii="Times New Roman" w:hAnsi="Times New Roman"/>
          <w:sz w:val="24"/>
          <w:szCs w:val="24"/>
        </w:rPr>
      </w:pPr>
    </w:p>
    <w:sectPr w:rsidR="0057522F" w:rsidRPr="00315836" w:rsidSect="0077324E">
      <w:pgSz w:w="11906" w:h="16838"/>
      <w:pgMar w:top="851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C2B7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3EE37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A58C6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52283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D4CD1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261F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A290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D649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54EB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E4B6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EB711E"/>
    <w:multiLevelType w:val="hybridMultilevel"/>
    <w:tmpl w:val="C60C356A"/>
    <w:lvl w:ilvl="0" w:tplc="9D7AC476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F4D3C3B"/>
    <w:multiLevelType w:val="hybridMultilevel"/>
    <w:tmpl w:val="FD900488"/>
    <w:lvl w:ilvl="0" w:tplc="9D7AC476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2">
    <w:nsid w:val="1B456CF0"/>
    <w:multiLevelType w:val="hybridMultilevel"/>
    <w:tmpl w:val="E0F4956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390028A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C54D96"/>
    <w:multiLevelType w:val="hybridMultilevel"/>
    <w:tmpl w:val="6E82F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D87201E"/>
    <w:multiLevelType w:val="hybridMultilevel"/>
    <w:tmpl w:val="9B243642"/>
    <w:lvl w:ilvl="0" w:tplc="4A4830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5">
    <w:nsid w:val="530068C7"/>
    <w:multiLevelType w:val="hybridMultilevel"/>
    <w:tmpl w:val="DAF0B162"/>
    <w:lvl w:ilvl="0" w:tplc="9D7AC476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FBE49BD"/>
    <w:multiLevelType w:val="hybridMultilevel"/>
    <w:tmpl w:val="300CC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4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8D3"/>
    <w:rsid w:val="00000091"/>
    <w:rsid w:val="000003BD"/>
    <w:rsid w:val="00000787"/>
    <w:rsid w:val="00000A4E"/>
    <w:rsid w:val="00001508"/>
    <w:rsid w:val="0000366E"/>
    <w:rsid w:val="00005F3D"/>
    <w:rsid w:val="000120AC"/>
    <w:rsid w:val="00021AE3"/>
    <w:rsid w:val="00023829"/>
    <w:rsid w:val="00025B93"/>
    <w:rsid w:val="00025E3D"/>
    <w:rsid w:val="00033B59"/>
    <w:rsid w:val="00040ED8"/>
    <w:rsid w:val="0004372A"/>
    <w:rsid w:val="00056D2E"/>
    <w:rsid w:val="0005777D"/>
    <w:rsid w:val="00060E42"/>
    <w:rsid w:val="00061417"/>
    <w:rsid w:val="0006528F"/>
    <w:rsid w:val="00065A88"/>
    <w:rsid w:val="000714C5"/>
    <w:rsid w:val="000746E2"/>
    <w:rsid w:val="00075B36"/>
    <w:rsid w:val="00077888"/>
    <w:rsid w:val="00081C1C"/>
    <w:rsid w:val="00081EB9"/>
    <w:rsid w:val="00084681"/>
    <w:rsid w:val="00087A25"/>
    <w:rsid w:val="00087D6C"/>
    <w:rsid w:val="00091FF2"/>
    <w:rsid w:val="0009466D"/>
    <w:rsid w:val="00097831"/>
    <w:rsid w:val="000A0C9E"/>
    <w:rsid w:val="000A3AF4"/>
    <w:rsid w:val="000A445B"/>
    <w:rsid w:val="000A55E6"/>
    <w:rsid w:val="000A7614"/>
    <w:rsid w:val="000C1A11"/>
    <w:rsid w:val="000C1B3B"/>
    <w:rsid w:val="000C1EC8"/>
    <w:rsid w:val="000C4413"/>
    <w:rsid w:val="000C5244"/>
    <w:rsid w:val="000D3812"/>
    <w:rsid w:val="000D5384"/>
    <w:rsid w:val="000D590C"/>
    <w:rsid w:val="000E2C4B"/>
    <w:rsid w:val="000E43AB"/>
    <w:rsid w:val="000E46FE"/>
    <w:rsid w:val="000E7208"/>
    <w:rsid w:val="000F1790"/>
    <w:rsid w:val="000F1E6E"/>
    <w:rsid w:val="000F283A"/>
    <w:rsid w:val="00101D32"/>
    <w:rsid w:val="00107047"/>
    <w:rsid w:val="00111832"/>
    <w:rsid w:val="00111926"/>
    <w:rsid w:val="00116579"/>
    <w:rsid w:val="00117232"/>
    <w:rsid w:val="001204A9"/>
    <w:rsid w:val="00120EC0"/>
    <w:rsid w:val="001241AD"/>
    <w:rsid w:val="00124C07"/>
    <w:rsid w:val="00131E05"/>
    <w:rsid w:val="00133949"/>
    <w:rsid w:val="00135BAC"/>
    <w:rsid w:val="00137671"/>
    <w:rsid w:val="0014249B"/>
    <w:rsid w:val="00142BD7"/>
    <w:rsid w:val="00143715"/>
    <w:rsid w:val="00145557"/>
    <w:rsid w:val="001471FF"/>
    <w:rsid w:val="00150E07"/>
    <w:rsid w:val="00152AFD"/>
    <w:rsid w:val="001531FB"/>
    <w:rsid w:val="00153EF2"/>
    <w:rsid w:val="00154886"/>
    <w:rsid w:val="00155223"/>
    <w:rsid w:val="00156D23"/>
    <w:rsid w:val="00171435"/>
    <w:rsid w:val="00176284"/>
    <w:rsid w:val="001803AE"/>
    <w:rsid w:val="00182598"/>
    <w:rsid w:val="00182668"/>
    <w:rsid w:val="001842E0"/>
    <w:rsid w:val="00186692"/>
    <w:rsid w:val="00186899"/>
    <w:rsid w:val="00191BCD"/>
    <w:rsid w:val="001927B5"/>
    <w:rsid w:val="001943E5"/>
    <w:rsid w:val="001952CE"/>
    <w:rsid w:val="001A4C84"/>
    <w:rsid w:val="001A5E1C"/>
    <w:rsid w:val="001B1D44"/>
    <w:rsid w:val="001B3DE4"/>
    <w:rsid w:val="001B56BC"/>
    <w:rsid w:val="001B5A3A"/>
    <w:rsid w:val="001B688E"/>
    <w:rsid w:val="001C3C83"/>
    <w:rsid w:val="001C59FE"/>
    <w:rsid w:val="001C70AC"/>
    <w:rsid w:val="001C7126"/>
    <w:rsid w:val="001D3FC4"/>
    <w:rsid w:val="001D56E6"/>
    <w:rsid w:val="001D78DF"/>
    <w:rsid w:val="001E1B86"/>
    <w:rsid w:val="001E3665"/>
    <w:rsid w:val="001E5097"/>
    <w:rsid w:val="001E5E9E"/>
    <w:rsid w:val="001F022D"/>
    <w:rsid w:val="001F4617"/>
    <w:rsid w:val="00201975"/>
    <w:rsid w:val="00205385"/>
    <w:rsid w:val="002057D2"/>
    <w:rsid w:val="002102AA"/>
    <w:rsid w:val="002154E2"/>
    <w:rsid w:val="00216787"/>
    <w:rsid w:val="0022001A"/>
    <w:rsid w:val="00220E4B"/>
    <w:rsid w:val="00221CCB"/>
    <w:rsid w:val="00225074"/>
    <w:rsid w:val="00225A33"/>
    <w:rsid w:val="00226E3E"/>
    <w:rsid w:val="00227F0D"/>
    <w:rsid w:val="002322F5"/>
    <w:rsid w:val="00232315"/>
    <w:rsid w:val="00240F08"/>
    <w:rsid w:val="0024166E"/>
    <w:rsid w:val="00241671"/>
    <w:rsid w:val="0024536B"/>
    <w:rsid w:val="0024654B"/>
    <w:rsid w:val="0025719B"/>
    <w:rsid w:val="0025728B"/>
    <w:rsid w:val="00265F99"/>
    <w:rsid w:val="00266C1D"/>
    <w:rsid w:val="00267195"/>
    <w:rsid w:val="00267F62"/>
    <w:rsid w:val="00271877"/>
    <w:rsid w:val="00271C99"/>
    <w:rsid w:val="00272C55"/>
    <w:rsid w:val="00272E6C"/>
    <w:rsid w:val="0027454D"/>
    <w:rsid w:val="002759D0"/>
    <w:rsid w:val="00277AE6"/>
    <w:rsid w:val="00281594"/>
    <w:rsid w:val="0028358D"/>
    <w:rsid w:val="00284B92"/>
    <w:rsid w:val="002916C4"/>
    <w:rsid w:val="00292FE0"/>
    <w:rsid w:val="002963C3"/>
    <w:rsid w:val="002B1C4B"/>
    <w:rsid w:val="002B3196"/>
    <w:rsid w:val="002B5088"/>
    <w:rsid w:val="002B5FA4"/>
    <w:rsid w:val="002B7BC1"/>
    <w:rsid w:val="002C2C46"/>
    <w:rsid w:val="002C61C9"/>
    <w:rsid w:val="002C7DD8"/>
    <w:rsid w:val="002D0288"/>
    <w:rsid w:val="002D4536"/>
    <w:rsid w:val="002E0A03"/>
    <w:rsid w:val="002E129D"/>
    <w:rsid w:val="002E7217"/>
    <w:rsid w:val="002E7790"/>
    <w:rsid w:val="002F0BA0"/>
    <w:rsid w:val="002F20D1"/>
    <w:rsid w:val="002F2372"/>
    <w:rsid w:val="002F3D85"/>
    <w:rsid w:val="002F4F72"/>
    <w:rsid w:val="002F5699"/>
    <w:rsid w:val="002F6420"/>
    <w:rsid w:val="002F6753"/>
    <w:rsid w:val="002F740C"/>
    <w:rsid w:val="00300D8C"/>
    <w:rsid w:val="0030140C"/>
    <w:rsid w:val="00301B55"/>
    <w:rsid w:val="00302C9A"/>
    <w:rsid w:val="003123D4"/>
    <w:rsid w:val="003148E0"/>
    <w:rsid w:val="003151C2"/>
    <w:rsid w:val="00315836"/>
    <w:rsid w:val="00327B16"/>
    <w:rsid w:val="003328AC"/>
    <w:rsid w:val="0033386F"/>
    <w:rsid w:val="00334D3A"/>
    <w:rsid w:val="0034340A"/>
    <w:rsid w:val="00344C0F"/>
    <w:rsid w:val="0035031E"/>
    <w:rsid w:val="00355E18"/>
    <w:rsid w:val="00356724"/>
    <w:rsid w:val="00357B85"/>
    <w:rsid w:val="00357C10"/>
    <w:rsid w:val="00360822"/>
    <w:rsid w:val="00360FC3"/>
    <w:rsid w:val="00362DA4"/>
    <w:rsid w:val="003631EF"/>
    <w:rsid w:val="00366184"/>
    <w:rsid w:val="00366F6A"/>
    <w:rsid w:val="0036747B"/>
    <w:rsid w:val="00371719"/>
    <w:rsid w:val="0037295A"/>
    <w:rsid w:val="0037451C"/>
    <w:rsid w:val="00376D7F"/>
    <w:rsid w:val="0038041A"/>
    <w:rsid w:val="00381B59"/>
    <w:rsid w:val="003829A5"/>
    <w:rsid w:val="0038397C"/>
    <w:rsid w:val="003849BC"/>
    <w:rsid w:val="00386D6B"/>
    <w:rsid w:val="00390033"/>
    <w:rsid w:val="00392215"/>
    <w:rsid w:val="0039252A"/>
    <w:rsid w:val="003952E0"/>
    <w:rsid w:val="00396138"/>
    <w:rsid w:val="003A64B8"/>
    <w:rsid w:val="003A6AFE"/>
    <w:rsid w:val="003B1F9B"/>
    <w:rsid w:val="003B208E"/>
    <w:rsid w:val="003B66A0"/>
    <w:rsid w:val="003B7F70"/>
    <w:rsid w:val="003C24BB"/>
    <w:rsid w:val="003C3165"/>
    <w:rsid w:val="003C61FF"/>
    <w:rsid w:val="003C705A"/>
    <w:rsid w:val="003C7733"/>
    <w:rsid w:val="003C7796"/>
    <w:rsid w:val="003D2455"/>
    <w:rsid w:val="003D5A03"/>
    <w:rsid w:val="003D6924"/>
    <w:rsid w:val="003E00A1"/>
    <w:rsid w:val="003E1E89"/>
    <w:rsid w:val="003E39B9"/>
    <w:rsid w:val="003E675D"/>
    <w:rsid w:val="003E6B97"/>
    <w:rsid w:val="003F16DC"/>
    <w:rsid w:val="003F4FED"/>
    <w:rsid w:val="003F57CA"/>
    <w:rsid w:val="004047A1"/>
    <w:rsid w:val="00405E7B"/>
    <w:rsid w:val="00406ECF"/>
    <w:rsid w:val="004074F1"/>
    <w:rsid w:val="0040769E"/>
    <w:rsid w:val="00412DEA"/>
    <w:rsid w:val="004134EE"/>
    <w:rsid w:val="00413502"/>
    <w:rsid w:val="00413657"/>
    <w:rsid w:val="00414975"/>
    <w:rsid w:val="00415DD6"/>
    <w:rsid w:val="00415FF2"/>
    <w:rsid w:val="00416C8E"/>
    <w:rsid w:val="00423293"/>
    <w:rsid w:val="0042632C"/>
    <w:rsid w:val="004263BF"/>
    <w:rsid w:val="00427D7A"/>
    <w:rsid w:val="00440596"/>
    <w:rsid w:val="00446538"/>
    <w:rsid w:val="00446847"/>
    <w:rsid w:val="00446DE2"/>
    <w:rsid w:val="00451AD6"/>
    <w:rsid w:val="0045365D"/>
    <w:rsid w:val="0045387D"/>
    <w:rsid w:val="00454DF0"/>
    <w:rsid w:val="004567A0"/>
    <w:rsid w:val="00456D78"/>
    <w:rsid w:val="00462DC8"/>
    <w:rsid w:val="004640E0"/>
    <w:rsid w:val="00464790"/>
    <w:rsid w:val="00464DDE"/>
    <w:rsid w:val="0047001C"/>
    <w:rsid w:val="00471575"/>
    <w:rsid w:val="00472E9A"/>
    <w:rsid w:val="0047595C"/>
    <w:rsid w:val="00476CCB"/>
    <w:rsid w:val="004810C1"/>
    <w:rsid w:val="00483B55"/>
    <w:rsid w:val="00485A08"/>
    <w:rsid w:val="004865E5"/>
    <w:rsid w:val="004869FC"/>
    <w:rsid w:val="004870E9"/>
    <w:rsid w:val="004A1E6E"/>
    <w:rsid w:val="004A776A"/>
    <w:rsid w:val="004A7C97"/>
    <w:rsid w:val="004B1D24"/>
    <w:rsid w:val="004B7760"/>
    <w:rsid w:val="004C45FA"/>
    <w:rsid w:val="004C689C"/>
    <w:rsid w:val="004C695C"/>
    <w:rsid w:val="004C7188"/>
    <w:rsid w:val="004C79E3"/>
    <w:rsid w:val="004D6061"/>
    <w:rsid w:val="004D6758"/>
    <w:rsid w:val="004D6A59"/>
    <w:rsid w:val="004E0535"/>
    <w:rsid w:val="004E3551"/>
    <w:rsid w:val="004E4D4D"/>
    <w:rsid w:val="004E559D"/>
    <w:rsid w:val="004E7341"/>
    <w:rsid w:val="004F15E7"/>
    <w:rsid w:val="004F1683"/>
    <w:rsid w:val="004F7294"/>
    <w:rsid w:val="004F77A7"/>
    <w:rsid w:val="00502738"/>
    <w:rsid w:val="00504FFE"/>
    <w:rsid w:val="0050630E"/>
    <w:rsid w:val="0050682E"/>
    <w:rsid w:val="00510D90"/>
    <w:rsid w:val="00511F6C"/>
    <w:rsid w:val="00514AAE"/>
    <w:rsid w:val="00515C71"/>
    <w:rsid w:val="00516964"/>
    <w:rsid w:val="00522477"/>
    <w:rsid w:val="00523900"/>
    <w:rsid w:val="00526D80"/>
    <w:rsid w:val="005279D2"/>
    <w:rsid w:val="005279EC"/>
    <w:rsid w:val="00527AE8"/>
    <w:rsid w:val="00532341"/>
    <w:rsid w:val="0053256E"/>
    <w:rsid w:val="00535CD8"/>
    <w:rsid w:val="00535DE0"/>
    <w:rsid w:val="0053659C"/>
    <w:rsid w:val="00536C1C"/>
    <w:rsid w:val="005410B5"/>
    <w:rsid w:val="00541382"/>
    <w:rsid w:val="00545CA8"/>
    <w:rsid w:val="005517D0"/>
    <w:rsid w:val="00552FE8"/>
    <w:rsid w:val="0055566C"/>
    <w:rsid w:val="00556545"/>
    <w:rsid w:val="005574BF"/>
    <w:rsid w:val="0056132D"/>
    <w:rsid w:val="005624AA"/>
    <w:rsid w:val="005629BE"/>
    <w:rsid w:val="005629C7"/>
    <w:rsid w:val="00565017"/>
    <w:rsid w:val="005657DA"/>
    <w:rsid w:val="00565EA7"/>
    <w:rsid w:val="005672A7"/>
    <w:rsid w:val="005675A2"/>
    <w:rsid w:val="00567A60"/>
    <w:rsid w:val="005712B5"/>
    <w:rsid w:val="00572081"/>
    <w:rsid w:val="005737EF"/>
    <w:rsid w:val="0057411E"/>
    <w:rsid w:val="005745B2"/>
    <w:rsid w:val="0057522F"/>
    <w:rsid w:val="0057578E"/>
    <w:rsid w:val="00581B09"/>
    <w:rsid w:val="00585BAE"/>
    <w:rsid w:val="00585F2B"/>
    <w:rsid w:val="005926E1"/>
    <w:rsid w:val="0059694A"/>
    <w:rsid w:val="005A07FF"/>
    <w:rsid w:val="005A08F6"/>
    <w:rsid w:val="005A0BDE"/>
    <w:rsid w:val="005A0DBE"/>
    <w:rsid w:val="005A6892"/>
    <w:rsid w:val="005A6B1C"/>
    <w:rsid w:val="005B107F"/>
    <w:rsid w:val="005B3CB1"/>
    <w:rsid w:val="005B4CAC"/>
    <w:rsid w:val="005C39D9"/>
    <w:rsid w:val="005C43A0"/>
    <w:rsid w:val="005C7D3F"/>
    <w:rsid w:val="005D1698"/>
    <w:rsid w:val="005D3EAF"/>
    <w:rsid w:val="005D460A"/>
    <w:rsid w:val="005D48E6"/>
    <w:rsid w:val="005D4A93"/>
    <w:rsid w:val="005D56CE"/>
    <w:rsid w:val="005D630C"/>
    <w:rsid w:val="005E38B4"/>
    <w:rsid w:val="005E7BFC"/>
    <w:rsid w:val="005F0196"/>
    <w:rsid w:val="005F128E"/>
    <w:rsid w:val="005F3AF3"/>
    <w:rsid w:val="00600155"/>
    <w:rsid w:val="00605CB3"/>
    <w:rsid w:val="00612084"/>
    <w:rsid w:val="00614FF5"/>
    <w:rsid w:val="0062281D"/>
    <w:rsid w:val="00623AEB"/>
    <w:rsid w:val="00624041"/>
    <w:rsid w:val="00624F84"/>
    <w:rsid w:val="00625242"/>
    <w:rsid w:val="00626391"/>
    <w:rsid w:val="006316C1"/>
    <w:rsid w:val="00632AFB"/>
    <w:rsid w:val="00642818"/>
    <w:rsid w:val="0066297E"/>
    <w:rsid w:val="00663EF4"/>
    <w:rsid w:val="00666FFB"/>
    <w:rsid w:val="00667F2A"/>
    <w:rsid w:val="00673E90"/>
    <w:rsid w:val="0067455B"/>
    <w:rsid w:val="0067558D"/>
    <w:rsid w:val="00676B44"/>
    <w:rsid w:val="00677C17"/>
    <w:rsid w:val="00682BCC"/>
    <w:rsid w:val="00683D21"/>
    <w:rsid w:val="0068567F"/>
    <w:rsid w:val="0069104A"/>
    <w:rsid w:val="006A0555"/>
    <w:rsid w:val="006A1012"/>
    <w:rsid w:val="006B213B"/>
    <w:rsid w:val="006C3754"/>
    <w:rsid w:val="006C4344"/>
    <w:rsid w:val="006C4C86"/>
    <w:rsid w:val="006C76CA"/>
    <w:rsid w:val="006D0E86"/>
    <w:rsid w:val="006D13F8"/>
    <w:rsid w:val="006D20FF"/>
    <w:rsid w:val="006D2F96"/>
    <w:rsid w:val="006D51FC"/>
    <w:rsid w:val="006E24D4"/>
    <w:rsid w:val="006E44EC"/>
    <w:rsid w:val="006E4CB1"/>
    <w:rsid w:val="006E5907"/>
    <w:rsid w:val="006E6B9C"/>
    <w:rsid w:val="006F727B"/>
    <w:rsid w:val="00702222"/>
    <w:rsid w:val="007023D7"/>
    <w:rsid w:val="007024A3"/>
    <w:rsid w:val="00702919"/>
    <w:rsid w:val="007046F1"/>
    <w:rsid w:val="0070497A"/>
    <w:rsid w:val="007079E0"/>
    <w:rsid w:val="00710B60"/>
    <w:rsid w:val="007113A0"/>
    <w:rsid w:val="007145B1"/>
    <w:rsid w:val="007155DB"/>
    <w:rsid w:val="00716715"/>
    <w:rsid w:val="00717C99"/>
    <w:rsid w:val="00720EC4"/>
    <w:rsid w:val="0072143B"/>
    <w:rsid w:val="007224D3"/>
    <w:rsid w:val="00724419"/>
    <w:rsid w:val="007246F1"/>
    <w:rsid w:val="00727A84"/>
    <w:rsid w:val="00731784"/>
    <w:rsid w:val="0073193F"/>
    <w:rsid w:val="00733C16"/>
    <w:rsid w:val="00733C50"/>
    <w:rsid w:val="0073580E"/>
    <w:rsid w:val="007363A8"/>
    <w:rsid w:val="00736B24"/>
    <w:rsid w:val="00736DCA"/>
    <w:rsid w:val="00742E03"/>
    <w:rsid w:val="007467BF"/>
    <w:rsid w:val="00747B70"/>
    <w:rsid w:val="00747EB7"/>
    <w:rsid w:val="00752DDD"/>
    <w:rsid w:val="00757A7F"/>
    <w:rsid w:val="00760FE9"/>
    <w:rsid w:val="007618A4"/>
    <w:rsid w:val="00761932"/>
    <w:rsid w:val="0077324E"/>
    <w:rsid w:val="00773900"/>
    <w:rsid w:val="00777F6E"/>
    <w:rsid w:val="00790CF4"/>
    <w:rsid w:val="007913FD"/>
    <w:rsid w:val="00793E31"/>
    <w:rsid w:val="0079522F"/>
    <w:rsid w:val="00795B11"/>
    <w:rsid w:val="00795C8F"/>
    <w:rsid w:val="007A177E"/>
    <w:rsid w:val="007A1B39"/>
    <w:rsid w:val="007A2924"/>
    <w:rsid w:val="007A62D7"/>
    <w:rsid w:val="007B4069"/>
    <w:rsid w:val="007B64A2"/>
    <w:rsid w:val="007C1DE4"/>
    <w:rsid w:val="007C6289"/>
    <w:rsid w:val="007C74C0"/>
    <w:rsid w:val="007E117C"/>
    <w:rsid w:val="007E1820"/>
    <w:rsid w:val="007F2E6E"/>
    <w:rsid w:val="007F2F15"/>
    <w:rsid w:val="007F33A0"/>
    <w:rsid w:val="007F3427"/>
    <w:rsid w:val="007F3471"/>
    <w:rsid w:val="00801298"/>
    <w:rsid w:val="00805245"/>
    <w:rsid w:val="00811214"/>
    <w:rsid w:val="00811F07"/>
    <w:rsid w:val="0081241F"/>
    <w:rsid w:val="008131F3"/>
    <w:rsid w:val="00813D22"/>
    <w:rsid w:val="008225D4"/>
    <w:rsid w:val="008242CE"/>
    <w:rsid w:val="0082469E"/>
    <w:rsid w:val="00832DBD"/>
    <w:rsid w:val="008355A3"/>
    <w:rsid w:val="008360C2"/>
    <w:rsid w:val="00841203"/>
    <w:rsid w:val="0084502A"/>
    <w:rsid w:val="00846AB8"/>
    <w:rsid w:val="00851E81"/>
    <w:rsid w:val="0085578C"/>
    <w:rsid w:val="00856D37"/>
    <w:rsid w:val="00857046"/>
    <w:rsid w:val="008646C9"/>
    <w:rsid w:val="008659EF"/>
    <w:rsid w:val="0087077D"/>
    <w:rsid w:val="00871745"/>
    <w:rsid w:val="0087595E"/>
    <w:rsid w:val="00875C36"/>
    <w:rsid w:val="00876CD9"/>
    <w:rsid w:val="00876E68"/>
    <w:rsid w:val="0088098F"/>
    <w:rsid w:val="00881052"/>
    <w:rsid w:val="00881FA8"/>
    <w:rsid w:val="00884223"/>
    <w:rsid w:val="0089211D"/>
    <w:rsid w:val="00892D74"/>
    <w:rsid w:val="00893038"/>
    <w:rsid w:val="008932C4"/>
    <w:rsid w:val="0089745E"/>
    <w:rsid w:val="008975EF"/>
    <w:rsid w:val="008A10F5"/>
    <w:rsid w:val="008A136B"/>
    <w:rsid w:val="008A4827"/>
    <w:rsid w:val="008A5E6B"/>
    <w:rsid w:val="008A6FEF"/>
    <w:rsid w:val="008A7142"/>
    <w:rsid w:val="008A7566"/>
    <w:rsid w:val="008A79F9"/>
    <w:rsid w:val="008B096F"/>
    <w:rsid w:val="008B2BE7"/>
    <w:rsid w:val="008C1C07"/>
    <w:rsid w:val="008C295C"/>
    <w:rsid w:val="008D642F"/>
    <w:rsid w:val="008E7D30"/>
    <w:rsid w:val="008F4E90"/>
    <w:rsid w:val="008F574E"/>
    <w:rsid w:val="008F5F23"/>
    <w:rsid w:val="008F6B8A"/>
    <w:rsid w:val="0090235E"/>
    <w:rsid w:val="00902838"/>
    <w:rsid w:val="0090402E"/>
    <w:rsid w:val="009104D3"/>
    <w:rsid w:val="00911565"/>
    <w:rsid w:val="00920D7B"/>
    <w:rsid w:val="00923E07"/>
    <w:rsid w:val="00923FE5"/>
    <w:rsid w:val="00930FF2"/>
    <w:rsid w:val="00931334"/>
    <w:rsid w:val="009353F7"/>
    <w:rsid w:val="00935D0F"/>
    <w:rsid w:val="00935E02"/>
    <w:rsid w:val="009360DF"/>
    <w:rsid w:val="0094226D"/>
    <w:rsid w:val="00942E18"/>
    <w:rsid w:val="009435E0"/>
    <w:rsid w:val="009438FF"/>
    <w:rsid w:val="0094492F"/>
    <w:rsid w:val="00946842"/>
    <w:rsid w:val="00946BFA"/>
    <w:rsid w:val="009473BF"/>
    <w:rsid w:val="0095059F"/>
    <w:rsid w:val="00950662"/>
    <w:rsid w:val="00952FB9"/>
    <w:rsid w:val="009558D3"/>
    <w:rsid w:val="0096292E"/>
    <w:rsid w:val="0096521D"/>
    <w:rsid w:val="0097367B"/>
    <w:rsid w:val="00973B0F"/>
    <w:rsid w:val="00974B3E"/>
    <w:rsid w:val="009875DA"/>
    <w:rsid w:val="009879CE"/>
    <w:rsid w:val="00995704"/>
    <w:rsid w:val="009A0705"/>
    <w:rsid w:val="009A1B77"/>
    <w:rsid w:val="009A605A"/>
    <w:rsid w:val="009A6425"/>
    <w:rsid w:val="009C5717"/>
    <w:rsid w:val="009D208C"/>
    <w:rsid w:val="009D4ECF"/>
    <w:rsid w:val="009E109C"/>
    <w:rsid w:val="009E1940"/>
    <w:rsid w:val="009E2F0B"/>
    <w:rsid w:val="009E61E8"/>
    <w:rsid w:val="009E66D5"/>
    <w:rsid w:val="009F0F70"/>
    <w:rsid w:val="009F291D"/>
    <w:rsid w:val="009F5286"/>
    <w:rsid w:val="009F7872"/>
    <w:rsid w:val="00A054FD"/>
    <w:rsid w:val="00A07B90"/>
    <w:rsid w:val="00A10E8D"/>
    <w:rsid w:val="00A12D86"/>
    <w:rsid w:val="00A12F52"/>
    <w:rsid w:val="00A14209"/>
    <w:rsid w:val="00A14DF0"/>
    <w:rsid w:val="00A16CAF"/>
    <w:rsid w:val="00A25EB7"/>
    <w:rsid w:val="00A26ABF"/>
    <w:rsid w:val="00A26DA6"/>
    <w:rsid w:val="00A30302"/>
    <w:rsid w:val="00A30A9A"/>
    <w:rsid w:val="00A30E00"/>
    <w:rsid w:val="00A33B5C"/>
    <w:rsid w:val="00A36A81"/>
    <w:rsid w:val="00A36E08"/>
    <w:rsid w:val="00A40159"/>
    <w:rsid w:val="00A40C86"/>
    <w:rsid w:val="00A43384"/>
    <w:rsid w:val="00A511B7"/>
    <w:rsid w:val="00A5226E"/>
    <w:rsid w:val="00A57BF8"/>
    <w:rsid w:val="00A603DB"/>
    <w:rsid w:val="00A62D78"/>
    <w:rsid w:val="00A657C3"/>
    <w:rsid w:val="00A6725D"/>
    <w:rsid w:val="00A72A74"/>
    <w:rsid w:val="00A735C7"/>
    <w:rsid w:val="00A74BF2"/>
    <w:rsid w:val="00A800AA"/>
    <w:rsid w:val="00A80BA6"/>
    <w:rsid w:val="00A80CBC"/>
    <w:rsid w:val="00A84879"/>
    <w:rsid w:val="00A86FF2"/>
    <w:rsid w:val="00A870BF"/>
    <w:rsid w:val="00A8754D"/>
    <w:rsid w:val="00A91CEB"/>
    <w:rsid w:val="00A91ED5"/>
    <w:rsid w:val="00A92163"/>
    <w:rsid w:val="00A95992"/>
    <w:rsid w:val="00AA0FCD"/>
    <w:rsid w:val="00AA4244"/>
    <w:rsid w:val="00AA51C8"/>
    <w:rsid w:val="00AA626F"/>
    <w:rsid w:val="00AA7D57"/>
    <w:rsid w:val="00AB1E1C"/>
    <w:rsid w:val="00AB2EA9"/>
    <w:rsid w:val="00AB5095"/>
    <w:rsid w:val="00AB5172"/>
    <w:rsid w:val="00AB5291"/>
    <w:rsid w:val="00AB5D96"/>
    <w:rsid w:val="00AB6436"/>
    <w:rsid w:val="00AB64D9"/>
    <w:rsid w:val="00AC115C"/>
    <w:rsid w:val="00AC1C67"/>
    <w:rsid w:val="00AC4BEC"/>
    <w:rsid w:val="00AC4D24"/>
    <w:rsid w:val="00AC77C8"/>
    <w:rsid w:val="00AD13B4"/>
    <w:rsid w:val="00AD359F"/>
    <w:rsid w:val="00AE25D1"/>
    <w:rsid w:val="00AE4B4E"/>
    <w:rsid w:val="00AE519D"/>
    <w:rsid w:val="00AE62F4"/>
    <w:rsid w:val="00AF0074"/>
    <w:rsid w:val="00AF0EC2"/>
    <w:rsid w:val="00AF5565"/>
    <w:rsid w:val="00B00B6C"/>
    <w:rsid w:val="00B01631"/>
    <w:rsid w:val="00B0186A"/>
    <w:rsid w:val="00B01E79"/>
    <w:rsid w:val="00B02662"/>
    <w:rsid w:val="00B03B74"/>
    <w:rsid w:val="00B06B28"/>
    <w:rsid w:val="00B077E8"/>
    <w:rsid w:val="00B07F13"/>
    <w:rsid w:val="00B10700"/>
    <w:rsid w:val="00B12C81"/>
    <w:rsid w:val="00B134BE"/>
    <w:rsid w:val="00B15F5C"/>
    <w:rsid w:val="00B16956"/>
    <w:rsid w:val="00B16B30"/>
    <w:rsid w:val="00B16BC3"/>
    <w:rsid w:val="00B16E2E"/>
    <w:rsid w:val="00B21C8D"/>
    <w:rsid w:val="00B22086"/>
    <w:rsid w:val="00B235A8"/>
    <w:rsid w:val="00B310F5"/>
    <w:rsid w:val="00B3175E"/>
    <w:rsid w:val="00B33090"/>
    <w:rsid w:val="00B34A84"/>
    <w:rsid w:val="00B35069"/>
    <w:rsid w:val="00B3705C"/>
    <w:rsid w:val="00B37BF3"/>
    <w:rsid w:val="00B40A66"/>
    <w:rsid w:val="00B4292B"/>
    <w:rsid w:val="00B43B6E"/>
    <w:rsid w:val="00B576EE"/>
    <w:rsid w:val="00B657F0"/>
    <w:rsid w:val="00B8132D"/>
    <w:rsid w:val="00B83181"/>
    <w:rsid w:val="00B84691"/>
    <w:rsid w:val="00B8582B"/>
    <w:rsid w:val="00B908E9"/>
    <w:rsid w:val="00B912FC"/>
    <w:rsid w:val="00B9373D"/>
    <w:rsid w:val="00B96902"/>
    <w:rsid w:val="00BA240F"/>
    <w:rsid w:val="00BA2E5E"/>
    <w:rsid w:val="00BA47FF"/>
    <w:rsid w:val="00BA55ED"/>
    <w:rsid w:val="00BB4412"/>
    <w:rsid w:val="00BB6B49"/>
    <w:rsid w:val="00BB6FF8"/>
    <w:rsid w:val="00BB7672"/>
    <w:rsid w:val="00BB77AC"/>
    <w:rsid w:val="00BC1509"/>
    <w:rsid w:val="00BD2A5C"/>
    <w:rsid w:val="00BD5AC9"/>
    <w:rsid w:val="00BE3C44"/>
    <w:rsid w:val="00BE46A1"/>
    <w:rsid w:val="00BE6EA8"/>
    <w:rsid w:val="00BF4F35"/>
    <w:rsid w:val="00BF5E51"/>
    <w:rsid w:val="00BF5E87"/>
    <w:rsid w:val="00C03224"/>
    <w:rsid w:val="00C03BF4"/>
    <w:rsid w:val="00C044F7"/>
    <w:rsid w:val="00C06A03"/>
    <w:rsid w:val="00C112CB"/>
    <w:rsid w:val="00C1217A"/>
    <w:rsid w:val="00C1477F"/>
    <w:rsid w:val="00C1718E"/>
    <w:rsid w:val="00C1795A"/>
    <w:rsid w:val="00C17B32"/>
    <w:rsid w:val="00C203DE"/>
    <w:rsid w:val="00C219AB"/>
    <w:rsid w:val="00C24969"/>
    <w:rsid w:val="00C2569B"/>
    <w:rsid w:val="00C2650B"/>
    <w:rsid w:val="00C32BBD"/>
    <w:rsid w:val="00C34EFF"/>
    <w:rsid w:val="00C35DD7"/>
    <w:rsid w:val="00C40BCB"/>
    <w:rsid w:val="00C41A8D"/>
    <w:rsid w:val="00C4258E"/>
    <w:rsid w:val="00C47001"/>
    <w:rsid w:val="00C535F0"/>
    <w:rsid w:val="00C53BA6"/>
    <w:rsid w:val="00C55EF1"/>
    <w:rsid w:val="00C60F00"/>
    <w:rsid w:val="00C61C5A"/>
    <w:rsid w:val="00C64E9E"/>
    <w:rsid w:val="00C661D1"/>
    <w:rsid w:val="00C67F9E"/>
    <w:rsid w:val="00C70EDE"/>
    <w:rsid w:val="00C71685"/>
    <w:rsid w:val="00C754B9"/>
    <w:rsid w:val="00C77047"/>
    <w:rsid w:val="00C7726B"/>
    <w:rsid w:val="00C81370"/>
    <w:rsid w:val="00C86D77"/>
    <w:rsid w:val="00C90898"/>
    <w:rsid w:val="00C90A6B"/>
    <w:rsid w:val="00C91AA7"/>
    <w:rsid w:val="00C94D67"/>
    <w:rsid w:val="00C96F9D"/>
    <w:rsid w:val="00C97679"/>
    <w:rsid w:val="00CA29A4"/>
    <w:rsid w:val="00CA6087"/>
    <w:rsid w:val="00CB3170"/>
    <w:rsid w:val="00CB7CC1"/>
    <w:rsid w:val="00CC1C20"/>
    <w:rsid w:val="00CC371C"/>
    <w:rsid w:val="00CC45C2"/>
    <w:rsid w:val="00CC4D66"/>
    <w:rsid w:val="00CC6B1C"/>
    <w:rsid w:val="00CC7302"/>
    <w:rsid w:val="00CD3114"/>
    <w:rsid w:val="00CD4003"/>
    <w:rsid w:val="00CE05E7"/>
    <w:rsid w:val="00CE37D6"/>
    <w:rsid w:val="00CE7CD5"/>
    <w:rsid w:val="00CF40AE"/>
    <w:rsid w:val="00CF4C1F"/>
    <w:rsid w:val="00CF5271"/>
    <w:rsid w:val="00CF5514"/>
    <w:rsid w:val="00CF5811"/>
    <w:rsid w:val="00D060A5"/>
    <w:rsid w:val="00D1042B"/>
    <w:rsid w:val="00D1255F"/>
    <w:rsid w:val="00D12EDB"/>
    <w:rsid w:val="00D16678"/>
    <w:rsid w:val="00D2152A"/>
    <w:rsid w:val="00D224CF"/>
    <w:rsid w:val="00D23AC8"/>
    <w:rsid w:val="00D253B2"/>
    <w:rsid w:val="00D25BDA"/>
    <w:rsid w:val="00D31EB7"/>
    <w:rsid w:val="00D336E5"/>
    <w:rsid w:val="00D37396"/>
    <w:rsid w:val="00D4459D"/>
    <w:rsid w:val="00D459D9"/>
    <w:rsid w:val="00D45D16"/>
    <w:rsid w:val="00D4637C"/>
    <w:rsid w:val="00D47492"/>
    <w:rsid w:val="00D51B58"/>
    <w:rsid w:val="00D52D9C"/>
    <w:rsid w:val="00D5305E"/>
    <w:rsid w:val="00D635F1"/>
    <w:rsid w:val="00D63762"/>
    <w:rsid w:val="00D661F8"/>
    <w:rsid w:val="00D7569F"/>
    <w:rsid w:val="00D761FA"/>
    <w:rsid w:val="00D76DE0"/>
    <w:rsid w:val="00D80591"/>
    <w:rsid w:val="00D80D4C"/>
    <w:rsid w:val="00D83544"/>
    <w:rsid w:val="00D84D2D"/>
    <w:rsid w:val="00D93F37"/>
    <w:rsid w:val="00D953E9"/>
    <w:rsid w:val="00D96CB5"/>
    <w:rsid w:val="00DA02C1"/>
    <w:rsid w:val="00DA075C"/>
    <w:rsid w:val="00DA48AE"/>
    <w:rsid w:val="00DA52DD"/>
    <w:rsid w:val="00DB3ACB"/>
    <w:rsid w:val="00DB3B8F"/>
    <w:rsid w:val="00DB621F"/>
    <w:rsid w:val="00DB6AB6"/>
    <w:rsid w:val="00DC7EFC"/>
    <w:rsid w:val="00DD12C9"/>
    <w:rsid w:val="00DD5004"/>
    <w:rsid w:val="00DD5169"/>
    <w:rsid w:val="00DD5C66"/>
    <w:rsid w:val="00DF0F1B"/>
    <w:rsid w:val="00DF17E3"/>
    <w:rsid w:val="00DF536A"/>
    <w:rsid w:val="00DF555F"/>
    <w:rsid w:val="00DF5BF6"/>
    <w:rsid w:val="00DF5F27"/>
    <w:rsid w:val="00E02BAB"/>
    <w:rsid w:val="00E05A52"/>
    <w:rsid w:val="00E1010A"/>
    <w:rsid w:val="00E12223"/>
    <w:rsid w:val="00E141F7"/>
    <w:rsid w:val="00E16610"/>
    <w:rsid w:val="00E20B52"/>
    <w:rsid w:val="00E2171F"/>
    <w:rsid w:val="00E219D2"/>
    <w:rsid w:val="00E21EA2"/>
    <w:rsid w:val="00E22508"/>
    <w:rsid w:val="00E22B9B"/>
    <w:rsid w:val="00E23176"/>
    <w:rsid w:val="00E33FA5"/>
    <w:rsid w:val="00E40D0C"/>
    <w:rsid w:val="00E40F48"/>
    <w:rsid w:val="00E42EB0"/>
    <w:rsid w:val="00E43594"/>
    <w:rsid w:val="00E437E8"/>
    <w:rsid w:val="00E46418"/>
    <w:rsid w:val="00E47DDC"/>
    <w:rsid w:val="00E50DCD"/>
    <w:rsid w:val="00E5105F"/>
    <w:rsid w:val="00E5170A"/>
    <w:rsid w:val="00E52EB4"/>
    <w:rsid w:val="00E56954"/>
    <w:rsid w:val="00E5796F"/>
    <w:rsid w:val="00E61720"/>
    <w:rsid w:val="00E67339"/>
    <w:rsid w:val="00E67D83"/>
    <w:rsid w:val="00E67F9E"/>
    <w:rsid w:val="00E75977"/>
    <w:rsid w:val="00E766CC"/>
    <w:rsid w:val="00E8299F"/>
    <w:rsid w:val="00E872A3"/>
    <w:rsid w:val="00E91B2A"/>
    <w:rsid w:val="00E94636"/>
    <w:rsid w:val="00E95A04"/>
    <w:rsid w:val="00E97329"/>
    <w:rsid w:val="00EA01B0"/>
    <w:rsid w:val="00EA5D6F"/>
    <w:rsid w:val="00EB176F"/>
    <w:rsid w:val="00EB394F"/>
    <w:rsid w:val="00EB40FC"/>
    <w:rsid w:val="00EB6459"/>
    <w:rsid w:val="00EC2C50"/>
    <w:rsid w:val="00EC3687"/>
    <w:rsid w:val="00EC416E"/>
    <w:rsid w:val="00EC55E7"/>
    <w:rsid w:val="00ED0C62"/>
    <w:rsid w:val="00ED0C6E"/>
    <w:rsid w:val="00ED1A66"/>
    <w:rsid w:val="00EE25A4"/>
    <w:rsid w:val="00EE4842"/>
    <w:rsid w:val="00EE4FDE"/>
    <w:rsid w:val="00EE6FDE"/>
    <w:rsid w:val="00EF2E49"/>
    <w:rsid w:val="00EF2E61"/>
    <w:rsid w:val="00EF375E"/>
    <w:rsid w:val="00EF588F"/>
    <w:rsid w:val="00F0107D"/>
    <w:rsid w:val="00F03C3C"/>
    <w:rsid w:val="00F074EB"/>
    <w:rsid w:val="00F07F1F"/>
    <w:rsid w:val="00F1524B"/>
    <w:rsid w:val="00F16696"/>
    <w:rsid w:val="00F16F0C"/>
    <w:rsid w:val="00F17816"/>
    <w:rsid w:val="00F17E84"/>
    <w:rsid w:val="00F22336"/>
    <w:rsid w:val="00F25650"/>
    <w:rsid w:val="00F26E7E"/>
    <w:rsid w:val="00F328AD"/>
    <w:rsid w:val="00F33927"/>
    <w:rsid w:val="00F41BE8"/>
    <w:rsid w:val="00F4281D"/>
    <w:rsid w:val="00F4298B"/>
    <w:rsid w:val="00F44828"/>
    <w:rsid w:val="00F458D6"/>
    <w:rsid w:val="00F45EE4"/>
    <w:rsid w:val="00F46163"/>
    <w:rsid w:val="00F51404"/>
    <w:rsid w:val="00F51E42"/>
    <w:rsid w:val="00F54F6F"/>
    <w:rsid w:val="00F5768F"/>
    <w:rsid w:val="00F612CD"/>
    <w:rsid w:val="00F63874"/>
    <w:rsid w:val="00F70ABC"/>
    <w:rsid w:val="00F72CAC"/>
    <w:rsid w:val="00F73A5F"/>
    <w:rsid w:val="00F74922"/>
    <w:rsid w:val="00F77FB2"/>
    <w:rsid w:val="00F87807"/>
    <w:rsid w:val="00F9784B"/>
    <w:rsid w:val="00F97B13"/>
    <w:rsid w:val="00FA4886"/>
    <w:rsid w:val="00FA6163"/>
    <w:rsid w:val="00FB187C"/>
    <w:rsid w:val="00FB254C"/>
    <w:rsid w:val="00FB4CC1"/>
    <w:rsid w:val="00FC20F6"/>
    <w:rsid w:val="00FC2260"/>
    <w:rsid w:val="00FC7F87"/>
    <w:rsid w:val="00FD1449"/>
    <w:rsid w:val="00FD4B3B"/>
    <w:rsid w:val="00FE5099"/>
    <w:rsid w:val="00FE64E0"/>
    <w:rsid w:val="00FE7011"/>
    <w:rsid w:val="00FF3A97"/>
    <w:rsid w:val="00FF59EA"/>
    <w:rsid w:val="00FF6934"/>
    <w:rsid w:val="00FF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CC1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21AE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95B11"/>
    <w:pPr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C59FE"/>
    <w:rPr>
      <w:rFonts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795B11"/>
    <w:pPr>
      <w:jc w:val="center"/>
    </w:pPr>
    <w:rPr>
      <w:rFonts w:ascii="Times New Roman" w:hAnsi="Times New Roman"/>
      <w:sz w:val="36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1C59FE"/>
    <w:rPr>
      <w:rFonts w:ascii="Cambria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1</Pages>
  <Words>207</Words>
  <Characters>1184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Elena</cp:lastModifiedBy>
  <cp:revision>11</cp:revision>
  <dcterms:created xsi:type="dcterms:W3CDTF">2016-02-13T19:55:00Z</dcterms:created>
  <dcterms:modified xsi:type="dcterms:W3CDTF">2016-02-26T15:33:00Z</dcterms:modified>
</cp:coreProperties>
</file>